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961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0"/>
        <w:gridCol w:w="4383"/>
      </w:tblGrid>
      <w:tr w:rsidR="006746A9" w:rsidTr="00070895">
        <w:trPr>
          <w:trHeight w:val="171"/>
        </w:trPr>
        <w:tc>
          <w:tcPr>
            <w:tcW w:w="5230" w:type="dxa"/>
          </w:tcPr>
          <w:p w:rsidR="006746A9" w:rsidRDefault="006746A9">
            <w:r>
              <w:rPr>
                <w:noProof/>
                <w:lang w:eastAsia="pl-PL"/>
              </w:rPr>
              <w:drawing>
                <wp:inline distT="0" distB="0" distL="0" distR="0" wp14:anchorId="337F2EB4" wp14:editId="312F7167">
                  <wp:extent cx="542925" cy="609600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</w:tcPr>
          <w:p w:rsidR="006746A9" w:rsidRDefault="006746A9"/>
        </w:tc>
      </w:tr>
      <w:tr w:rsidR="006746A9" w:rsidTr="00070895">
        <w:trPr>
          <w:trHeight w:val="407"/>
        </w:trPr>
        <w:tc>
          <w:tcPr>
            <w:tcW w:w="5230" w:type="dxa"/>
          </w:tcPr>
          <w:p w:rsidR="006746A9" w:rsidRPr="00645973" w:rsidRDefault="006746A9">
            <w:pPr>
              <w:rPr>
                <w:rFonts w:ascii="Arial" w:hAnsi="Arial" w:cs="Arial"/>
              </w:rPr>
            </w:pPr>
          </w:p>
          <w:p w:rsidR="006746A9" w:rsidRPr="00645973" w:rsidRDefault="00E069F6" w:rsidP="006746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Prezydent Miasta Rybnika</w:t>
            </w:r>
          </w:p>
          <w:p w:rsidR="006746A9" w:rsidRPr="00645973" w:rsidRDefault="006746A9" w:rsidP="006746A9">
            <w:pPr>
              <w:rPr>
                <w:rFonts w:ascii="Arial" w:hAnsi="Arial" w:cs="Arial"/>
              </w:rPr>
            </w:pPr>
          </w:p>
          <w:p w:rsidR="006746A9" w:rsidRPr="00645973" w:rsidRDefault="00E069F6" w:rsidP="006746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Bolesława Chrobrego</w:t>
            </w:r>
            <w:r w:rsidR="006746A9" w:rsidRPr="00645973">
              <w:rPr>
                <w:rFonts w:ascii="Arial" w:hAnsi="Arial" w:cs="Arial"/>
              </w:rPr>
              <w:t xml:space="preserve">, 44-200 Rybnik </w:t>
            </w:r>
          </w:p>
          <w:p w:rsidR="006746A9" w:rsidRPr="00776DD5" w:rsidRDefault="006746A9" w:rsidP="006746A9">
            <w:pPr>
              <w:rPr>
                <w:rFonts w:ascii="Arial" w:hAnsi="Arial" w:cs="Arial"/>
                <w:lang w:val="en-AU"/>
              </w:rPr>
            </w:pPr>
            <w:r w:rsidRPr="00776DD5">
              <w:rPr>
                <w:rFonts w:ascii="Arial" w:hAnsi="Arial" w:cs="Arial"/>
                <w:lang w:val="en-AU"/>
              </w:rPr>
              <w:t>t +48 32 4</w:t>
            </w:r>
            <w:r w:rsidR="00E069F6">
              <w:rPr>
                <w:rFonts w:ascii="Arial" w:hAnsi="Arial" w:cs="Arial"/>
                <w:lang w:val="en-AU"/>
              </w:rPr>
              <w:t>3</w:t>
            </w:r>
            <w:r w:rsidRPr="00776DD5">
              <w:rPr>
                <w:rFonts w:ascii="Arial" w:hAnsi="Arial" w:cs="Arial"/>
                <w:lang w:val="en-AU"/>
              </w:rPr>
              <w:t xml:space="preserve"> 9</w:t>
            </w:r>
            <w:r w:rsidR="00E069F6">
              <w:rPr>
                <w:rFonts w:ascii="Arial" w:hAnsi="Arial" w:cs="Arial"/>
                <w:lang w:val="en-AU"/>
              </w:rPr>
              <w:t>2</w:t>
            </w:r>
            <w:r w:rsidRPr="00776DD5">
              <w:rPr>
                <w:rFonts w:ascii="Arial" w:hAnsi="Arial" w:cs="Arial"/>
                <w:lang w:val="en-AU"/>
              </w:rPr>
              <w:t xml:space="preserve"> </w:t>
            </w:r>
            <w:r w:rsidR="00E069F6">
              <w:rPr>
                <w:rFonts w:ascii="Arial" w:hAnsi="Arial" w:cs="Arial"/>
                <w:lang w:val="en-AU"/>
              </w:rPr>
              <w:t>107</w:t>
            </w:r>
            <w:r w:rsidRPr="00776DD5">
              <w:rPr>
                <w:rFonts w:ascii="Arial" w:hAnsi="Arial" w:cs="Arial"/>
                <w:lang w:val="en-AU"/>
              </w:rPr>
              <w:t xml:space="preserve"> , f +48 32 42 </w:t>
            </w:r>
            <w:r w:rsidR="00E069F6">
              <w:rPr>
                <w:rFonts w:ascii="Arial" w:hAnsi="Arial" w:cs="Arial"/>
                <w:lang w:val="en-AU"/>
              </w:rPr>
              <w:t>24</w:t>
            </w:r>
            <w:r w:rsidRPr="00776DD5">
              <w:rPr>
                <w:rFonts w:ascii="Arial" w:hAnsi="Arial" w:cs="Arial"/>
                <w:lang w:val="en-AU"/>
              </w:rPr>
              <w:t xml:space="preserve"> </w:t>
            </w:r>
            <w:r w:rsidR="00E069F6">
              <w:rPr>
                <w:rFonts w:ascii="Arial" w:hAnsi="Arial" w:cs="Arial"/>
                <w:lang w:val="en-AU"/>
              </w:rPr>
              <w:t>124</w:t>
            </w:r>
          </w:p>
          <w:p w:rsidR="006746A9" w:rsidRPr="00776DD5" w:rsidRDefault="00E069F6" w:rsidP="006746A9">
            <w:pPr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  <w:lang w:val="en-AU"/>
              </w:rPr>
              <w:t>rybnik@u</w:t>
            </w:r>
            <w:r w:rsidR="006746A9" w:rsidRPr="00776DD5">
              <w:rPr>
                <w:rFonts w:ascii="Arial" w:hAnsi="Arial" w:cs="Arial"/>
                <w:lang w:val="en-AU"/>
              </w:rPr>
              <w:t>m.rybnik.pl</w:t>
            </w:r>
          </w:p>
          <w:p w:rsidR="006746A9" w:rsidRPr="00776DD5" w:rsidRDefault="006746A9">
            <w:pPr>
              <w:rPr>
                <w:rFonts w:ascii="Arial" w:hAnsi="Arial" w:cs="Arial"/>
                <w:lang w:val="en-AU"/>
              </w:rPr>
            </w:pPr>
          </w:p>
        </w:tc>
        <w:tc>
          <w:tcPr>
            <w:tcW w:w="4383" w:type="dxa"/>
          </w:tcPr>
          <w:p w:rsidR="00776DD5" w:rsidRPr="00776DD5" w:rsidRDefault="00776DD5" w:rsidP="00E30C35">
            <w:pPr>
              <w:pStyle w:val="Nagwek"/>
              <w:spacing w:line="276" w:lineRule="auto"/>
              <w:ind w:left="464" w:right="-74" w:hanging="544"/>
              <w:rPr>
                <w:rFonts w:ascii="Arial" w:hAnsi="Arial" w:cs="Arial"/>
                <w:bCs/>
                <w:lang w:val="en-AU"/>
              </w:rPr>
            </w:pPr>
          </w:p>
          <w:p w:rsidR="001802BF" w:rsidRDefault="00E069F6" w:rsidP="00776DD5">
            <w:pPr>
              <w:pStyle w:val="Nagwek"/>
              <w:spacing w:line="276" w:lineRule="auto"/>
              <w:ind w:left="-80" w:right="-74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Szanowny Pan</w:t>
            </w:r>
          </w:p>
          <w:p w:rsidR="00BB7124" w:rsidRDefault="00971495" w:rsidP="00776DD5">
            <w:pPr>
              <w:pStyle w:val="Nagwek"/>
              <w:spacing w:line="276" w:lineRule="auto"/>
              <w:ind w:left="-80" w:right="-74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Krzysztof Kazek</w:t>
            </w:r>
          </w:p>
          <w:p w:rsidR="00E069F6" w:rsidRDefault="00E069F6" w:rsidP="00776DD5">
            <w:pPr>
              <w:pStyle w:val="Nagwek"/>
              <w:spacing w:line="276" w:lineRule="auto"/>
              <w:ind w:left="-80" w:right="-74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Radn</w:t>
            </w:r>
            <w:r w:rsidR="00971495">
              <w:rPr>
                <w:rFonts w:ascii="Arial" w:hAnsi="Arial" w:cs="Arial"/>
                <w:bCs/>
              </w:rPr>
              <w:t>y</w:t>
            </w:r>
            <w:r>
              <w:rPr>
                <w:rFonts w:ascii="Arial" w:hAnsi="Arial" w:cs="Arial"/>
                <w:bCs/>
              </w:rPr>
              <w:t xml:space="preserve"> Miasta Rybnika</w:t>
            </w:r>
          </w:p>
          <w:p w:rsidR="00E30C35" w:rsidRPr="00E30C35" w:rsidRDefault="00E30C35" w:rsidP="00E30C35">
            <w:pPr>
              <w:pStyle w:val="Nagwek"/>
              <w:spacing w:line="276" w:lineRule="auto"/>
              <w:ind w:left="-113" w:right="-74"/>
              <w:rPr>
                <w:rFonts w:ascii="Arial" w:hAnsi="Arial" w:cs="Arial"/>
                <w:bCs/>
              </w:rPr>
            </w:pPr>
          </w:p>
          <w:p w:rsidR="006746A9" w:rsidRPr="00E30C35" w:rsidRDefault="006746A9">
            <w:pPr>
              <w:rPr>
                <w:rFonts w:ascii="Arial" w:hAnsi="Arial" w:cs="Arial"/>
              </w:rPr>
            </w:pPr>
          </w:p>
        </w:tc>
      </w:tr>
      <w:tr w:rsidR="006746A9" w:rsidTr="00364A34">
        <w:trPr>
          <w:trHeight w:val="402"/>
        </w:trPr>
        <w:tc>
          <w:tcPr>
            <w:tcW w:w="5230" w:type="dxa"/>
          </w:tcPr>
          <w:p w:rsidR="00E069F6" w:rsidRDefault="00E069F6" w:rsidP="00317EEC">
            <w:pPr>
              <w:rPr>
                <w:rFonts w:ascii="Arial" w:hAnsi="Arial" w:cs="Arial"/>
                <w:highlight w:val="yellow"/>
              </w:rPr>
            </w:pPr>
          </w:p>
          <w:p w:rsidR="006746A9" w:rsidRPr="00645973" w:rsidRDefault="00D63DE9" w:rsidP="00364A34">
            <w:pPr>
              <w:rPr>
                <w:rFonts w:ascii="Arial" w:hAnsi="Arial" w:cs="Arial"/>
              </w:rPr>
            </w:pPr>
            <w:r w:rsidRPr="00364A34">
              <w:rPr>
                <w:rFonts w:ascii="Arial" w:hAnsi="Arial" w:cs="Arial"/>
              </w:rPr>
              <w:t>OU-</w:t>
            </w:r>
            <w:r w:rsidR="00BB7124" w:rsidRPr="00364A34">
              <w:rPr>
                <w:rFonts w:ascii="Arial" w:hAnsi="Arial" w:cs="Arial"/>
              </w:rPr>
              <w:t>BR</w:t>
            </w:r>
            <w:r w:rsidRPr="00364A34">
              <w:rPr>
                <w:rFonts w:ascii="Arial" w:hAnsi="Arial" w:cs="Arial"/>
              </w:rPr>
              <w:t>.0003.</w:t>
            </w:r>
            <w:r w:rsidR="00364A34" w:rsidRPr="00364A34">
              <w:rPr>
                <w:rFonts w:ascii="Arial" w:hAnsi="Arial" w:cs="Arial"/>
              </w:rPr>
              <w:t>74</w:t>
            </w:r>
            <w:r w:rsidRPr="00364A34">
              <w:rPr>
                <w:rFonts w:ascii="Arial" w:hAnsi="Arial" w:cs="Arial"/>
              </w:rPr>
              <w:t>.202</w:t>
            </w:r>
            <w:r w:rsidR="00364A34" w:rsidRPr="00364A34">
              <w:rPr>
                <w:rFonts w:ascii="Arial" w:hAnsi="Arial" w:cs="Arial"/>
              </w:rPr>
              <w:t>6</w:t>
            </w:r>
          </w:p>
        </w:tc>
        <w:tc>
          <w:tcPr>
            <w:tcW w:w="4383" w:type="dxa"/>
          </w:tcPr>
          <w:p w:rsidR="006746A9" w:rsidRDefault="006746A9"/>
        </w:tc>
      </w:tr>
      <w:tr w:rsidR="006746A9" w:rsidRPr="00670958" w:rsidTr="00070895">
        <w:trPr>
          <w:trHeight w:val="80"/>
        </w:trPr>
        <w:tc>
          <w:tcPr>
            <w:tcW w:w="5230" w:type="dxa"/>
          </w:tcPr>
          <w:p w:rsidR="006746A9" w:rsidRPr="00AA2D7A" w:rsidRDefault="006746A9">
            <w:pPr>
              <w:rPr>
                <w:b/>
              </w:rPr>
            </w:pPr>
          </w:p>
        </w:tc>
        <w:tc>
          <w:tcPr>
            <w:tcW w:w="4383" w:type="dxa"/>
          </w:tcPr>
          <w:p w:rsidR="00E069F6" w:rsidRPr="00070895" w:rsidRDefault="00E069F6" w:rsidP="00E069F6">
            <w:pPr>
              <w:jc w:val="right"/>
              <w:rPr>
                <w:rFonts w:ascii="Arial" w:hAnsi="Arial" w:cs="Arial"/>
                <w:highlight w:val="yellow"/>
              </w:rPr>
            </w:pPr>
          </w:p>
          <w:p w:rsidR="006746A9" w:rsidRPr="00070895" w:rsidRDefault="006629E8" w:rsidP="00971495">
            <w:pPr>
              <w:jc w:val="right"/>
              <w:rPr>
                <w:rFonts w:ascii="Arial" w:hAnsi="Arial" w:cs="Arial"/>
                <w:highlight w:val="yellow"/>
              </w:rPr>
            </w:pPr>
            <w:r w:rsidRPr="00AD5F2E">
              <w:rPr>
                <w:rFonts w:ascii="Arial" w:hAnsi="Arial" w:cs="Arial"/>
              </w:rPr>
              <w:t xml:space="preserve">Rybnik, dnia </w:t>
            </w:r>
            <w:r w:rsidR="00971495">
              <w:rPr>
                <w:rFonts w:ascii="Arial" w:hAnsi="Arial" w:cs="Arial"/>
              </w:rPr>
              <w:t>08 lipca 2026</w:t>
            </w:r>
            <w:r w:rsidR="006746A9" w:rsidRPr="00AD5F2E">
              <w:rPr>
                <w:rFonts w:ascii="Arial" w:hAnsi="Arial" w:cs="Arial"/>
              </w:rPr>
              <w:t xml:space="preserve"> r.</w:t>
            </w:r>
          </w:p>
        </w:tc>
      </w:tr>
      <w:tr w:rsidR="006746A9" w:rsidTr="00070895">
        <w:trPr>
          <w:trHeight w:val="84"/>
        </w:trPr>
        <w:tc>
          <w:tcPr>
            <w:tcW w:w="5230" w:type="dxa"/>
          </w:tcPr>
          <w:p w:rsidR="006746A9" w:rsidRPr="00AA2D7A" w:rsidRDefault="006746A9" w:rsidP="00070895">
            <w:pPr>
              <w:spacing w:before="240"/>
              <w:rPr>
                <w:b/>
              </w:rPr>
            </w:pPr>
          </w:p>
        </w:tc>
        <w:tc>
          <w:tcPr>
            <w:tcW w:w="4383" w:type="dxa"/>
          </w:tcPr>
          <w:p w:rsidR="006746A9" w:rsidRDefault="006746A9" w:rsidP="00070895">
            <w:pPr>
              <w:spacing w:before="240"/>
              <w:jc w:val="right"/>
            </w:pPr>
          </w:p>
        </w:tc>
      </w:tr>
      <w:tr w:rsidR="006746A9" w:rsidTr="000172F0">
        <w:trPr>
          <w:trHeight w:val="711"/>
        </w:trPr>
        <w:tc>
          <w:tcPr>
            <w:tcW w:w="9613" w:type="dxa"/>
            <w:gridSpan w:val="2"/>
          </w:tcPr>
          <w:p w:rsidR="00971495" w:rsidRDefault="00E069F6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odpowiedzi na interpelację z dnia </w:t>
            </w:r>
            <w:r w:rsidR="00971495">
              <w:rPr>
                <w:rFonts w:ascii="Arial" w:hAnsi="Arial" w:cs="Arial"/>
                <w:sz w:val="24"/>
                <w:szCs w:val="24"/>
              </w:rPr>
              <w:t xml:space="preserve">1 lipca 2026 </w:t>
            </w:r>
            <w:r>
              <w:rPr>
                <w:rFonts w:ascii="Arial" w:hAnsi="Arial" w:cs="Arial"/>
                <w:sz w:val="24"/>
                <w:szCs w:val="24"/>
              </w:rPr>
              <w:t xml:space="preserve">roku </w:t>
            </w:r>
            <w:r w:rsidR="00B24FE1">
              <w:rPr>
                <w:rFonts w:ascii="Arial" w:hAnsi="Arial" w:cs="Arial"/>
                <w:sz w:val="24"/>
                <w:szCs w:val="24"/>
              </w:rPr>
              <w:t xml:space="preserve">w sprawie budynku położonego przy ul. </w:t>
            </w:r>
            <w:r w:rsidR="00971495">
              <w:rPr>
                <w:rFonts w:ascii="Arial" w:hAnsi="Arial" w:cs="Arial"/>
                <w:sz w:val="24"/>
                <w:szCs w:val="24"/>
              </w:rPr>
              <w:t>Mikołowskiej 130</w:t>
            </w:r>
            <w:r w:rsidR="00B24FE1">
              <w:rPr>
                <w:rFonts w:ascii="Arial" w:hAnsi="Arial" w:cs="Arial"/>
                <w:sz w:val="24"/>
                <w:szCs w:val="24"/>
              </w:rPr>
              <w:t xml:space="preserve"> w Rybniku </w:t>
            </w:r>
            <w:r w:rsidR="00971495">
              <w:rPr>
                <w:rFonts w:ascii="Arial" w:hAnsi="Arial" w:cs="Arial"/>
                <w:sz w:val="24"/>
                <w:szCs w:val="24"/>
              </w:rPr>
              <w:t>przedstawiam poniżej aktualne informacje w</w:t>
            </w:r>
            <w:r w:rsidR="003A61A2">
              <w:rPr>
                <w:rFonts w:ascii="Arial" w:hAnsi="Arial" w:cs="Arial"/>
                <w:sz w:val="24"/>
                <w:szCs w:val="24"/>
              </w:rPr>
              <w:t> </w:t>
            </w:r>
            <w:r w:rsidR="00971495">
              <w:rPr>
                <w:rFonts w:ascii="Arial" w:hAnsi="Arial" w:cs="Arial"/>
                <w:sz w:val="24"/>
                <w:szCs w:val="24"/>
              </w:rPr>
              <w:t>sprawie.</w:t>
            </w:r>
          </w:p>
          <w:p w:rsidR="00971495" w:rsidRPr="007B553A" w:rsidRDefault="00971495" w:rsidP="007B55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B553A">
              <w:rPr>
                <w:rFonts w:ascii="Arial" w:hAnsi="Arial" w:cs="Arial"/>
                <w:sz w:val="24"/>
                <w:szCs w:val="24"/>
              </w:rPr>
              <w:t>Planowany zakres robót obejmuje:</w:t>
            </w:r>
          </w:p>
          <w:p w:rsidR="00971495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7B553A" w:rsidRPr="007B553A">
              <w:rPr>
                <w:rFonts w:ascii="Arial" w:hAnsi="Arial" w:cs="Arial"/>
                <w:sz w:val="24"/>
                <w:szCs w:val="24"/>
              </w:rPr>
              <w:t xml:space="preserve">ykonanie </w:t>
            </w:r>
            <w:r w:rsidR="003A61A2" w:rsidRPr="007B553A">
              <w:rPr>
                <w:rFonts w:ascii="Arial" w:hAnsi="Arial" w:cs="Arial"/>
                <w:sz w:val="24"/>
                <w:szCs w:val="24"/>
              </w:rPr>
              <w:t>h</w:t>
            </w:r>
            <w:r w:rsidR="00971495" w:rsidRPr="007B553A">
              <w:rPr>
                <w:rFonts w:ascii="Arial" w:hAnsi="Arial" w:cs="Arial"/>
                <w:sz w:val="24"/>
                <w:szCs w:val="24"/>
              </w:rPr>
              <w:t>ydroi</w:t>
            </w:r>
            <w:r w:rsidR="003A61A2" w:rsidRPr="007B553A">
              <w:rPr>
                <w:rFonts w:ascii="Arial" w:hAnsi="Arial" w:cs="Arial"/>
                <w:sz w:val="24"/>
                <w:szCs w:val="24"/>
              </w:rPr>
              <w:t>zolacj</w:t>
            </w:r>
            <w:r w:rsidR="007B553A" w:rsidRPr="007B553A">
              <w:rPr>
                <w:rFonts w:ascii="Arial" w:hAnsi="Arial" w:cs="Arial"/>
                <w:sz w:val="24"/>
                <w:szCs w:val="24"/>
              </w:rPr>
              <w:t>i</w:t>
            </w:r>
            <w:r w:rsidR="00971495" w:rsidRPr="007B55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1495" w:rsidRPr="007B553A">
              <w:rPr>
                <w:rFonts w:ascii="Arial" w:hAnsi="Arial" w:cs="Arial"/>
                <w:bCs/>
                <w:sz w:val="24"/>
                <w:szCs w:val="24"/>
              </w:rPr>
              <w:t xml:space="preserve">i </w:t>
            </w:r>
            <w:r w:rsidR="003A61A2" w:rsidRPr="007B553A">
              <w:rPr>
                <w:rFonts w:ascii="Arial" w:hAnsi="Arial" w:cs="Arial"/>
                <w:bCs/>
                <w:sz w:val="24"/>
                <w:szCs w:val="24"/>
              </w:rPr>
              <w:t>termoizolacj</w:t>
            </w:r>
            <w:r w:rsidR="007B553A" w:rsidRPr="007B553A">
              <w:rPr>
                <w:rFonts w:ascii="Arial" w:hAnsi="Arial" w:cs="Arial"/>
                <w:bCs/>
                <w:sz w:val="24"/>
                <w:szCs w:val="24"/>
              </w:rPr>
              <w:t>i</w:t>
            </w:r>
            <w:r w:rsidR="00971495" w:rsidRPr="007B553A">
              <w:rPr>
                <w:rFonts w:ascii="Arial" w:hAnsi="Arial" w:cs="Arial"/>
                <w:bCs/>
                <w:sz w:val="24"/>
                <w:szCs w:val="24"/>
              </w:rPr>
              <w:t xml:space="preserve"> ścian fundamentowych</w:t>
            </w:r>
          </w:p>
          <w:p w:rsidR="003A61A2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</w:t>
            </w:r>
            <w:r w:rsidR="003A61A2" w:rsidRPr="007B553A">
              <w:rPr>
                <w:rFonts w:ascii="Arial" w:hAnsi="Arial" w:cs="Arial"/>
                <w:bCs/>
                <w:sz w:val="24"/>
                <w:szCs w:val="24"/>
              </w:rPr>
              <w:t>emont dachu wraz z instalacją odgromową i ocieplenie</w:t>
            </w:r>
            <w:r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="003A61A2" w:rsidRPr="007B553A">
              <w:rPr>
                <w:rFonts w:ascii="Arial" w:hAnsi="Arial" w:cs="Arial"/>
                <w:bCs/>
                <w:sz w:val="24"/>
                <w:szCs w:val="24"/>
              </w:rPr>
              <w:t xml:space="preserve"> dachu</w:t>
            </w:r>
          </w:p>
          <w:p w:rsidR="003A61A2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="003A61A2" w:rsidRPr="007B553A">
              <w:rPr>
                <w:rFonts w:ascii="Arial" w:hAnsi="Arial" w:cs="Arial"/>
                <w:bCs/>
                <w:sz w:val="24"/>
                <w:szCs w:val="24"/>
              </w:rPr>
              <w:t xml:space="preserve">ykonanie ocieplenia ścian od strony wewnętrznej </w:t>
            </w:r>
          </w:p>
          <w:p w:rsidR="003A61A2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="003A61A2" w:rsidRPr="007B553A">
              <w:rPr>
                <w:rFonts w:ascii="Arial" w:hAnsi="Arial" w:cs="Arial"/>
                <w:bCs/>
                <w:sz w:val="24"/>
                <w:szCs w:val="24"/>
              </w:rPr>
              <w:t>ykonanie czyszczenia elewacji frontowe</w:t>
            </w:r>
            <w:r>
              <w:rPr>
                <w:rFonts w:ascii="Arial" w:hAnsi="Arial" w:cs="Arial"/>
                <w:bCs/>
                <w:sz w:val="24"/>
                <w:szCs w:val="24"/>
              </w:rPr>
              <w:t>j</w:t>
            </w:r>
          </w:p>
          <w:p w:rsidR="00971495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="007B553A">
              <w:rPr>
                <w:rFonts w:ascii="Arial" w:hAnsi="Arial" w:cs="Arial"/>
                <w:bCs/>
                <w:sz w:val="24"/>
                <w:szCs w:val="24"/>
              </w:rPr>
              <w:t>ymianę</w:t>
            </w:r>
            <w:r w:rsidR="00971495" w:rsidRPr="007B553A">
              <w:rPr>
                <w:rFonts w:ascii="Arial" w:hAnsi="Arial" w:cs="Arial"/>
                <w:bCs/>
                <w:sz w:val="24"/>
                <w:szCs w:val="24"/>
              </w:rPr>
              <w:t xml:space="preserve"> rynien i rur spustowych</w:t>
            </w:r>
          </w:p>
          <w:p w:rsidR="00971495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częściową w</w:t>
            </w:r>
            <w:r w:rsidR="00971495" w:rsidRPr="007B553A">
              <w:rPr>
                <w:rFonts w:ascii="Arial" w:hAnsi="Arial" w:cs="Arial"/>
                <w:bCs/>
                <w:sz w:val="24"/>
                <w:szCs w:val="24"/>
              </w:rPr>
              <w:t>ymian</w:t>
            </w:r>
            <w:r w:rsidR="007B553A">
              <w:rPr>
                <w:rFonts w:ascii="Arial" w:hAnsi="Arial" w:cs="Arial"/>
                <w:bCs/>
                <w:sz w:val="24"/>
                <w:szCs w:val="24"/>
              </w:rPr>
              <w:t>ę</w:t>
            </w:r>
            <w:r w:rsidR="00971495" w:rsidRPr="007B553A">
              <w:rPr>
                <w:rFonts w:ascii="Arial" w:hAnsi="Arial" w:cs="Arial"/>
                <w:bCs/>
                <w:sz w:val="24"/>
                <w:szCs w:val="24"/>
              </w:rPr>
              <w:t xml:space="preserve"> stolarki okiennej</w:t>
            </w:r>
            <w:r w:rsidR="003A61A2" w:rsidRPr="007B553A">
              <w:rPr>
                <w:rFonts w:ascii="Arial" w:hAnsi="Arial" w:cs="Arial"/>
                <w:bCs/>
                <w:sz w:val="24"/>
                <w:szCs w:val="24"/>
              </w:rPr>
              <w:t xml:space="preserve"> i drzwiowej</w:t>
            </w:r>
          </w:p>
          <w:p w:rsidR="003A61A2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</w:t>
            </w:r>
            <w:r w:rsidR="00971495" w:rsidRPr="007B553A">
              <w:rPr>
                <w:rFonts w:ascii="Arial" w:hAnsi="Arial" w:cs="Arial"/>
                <w:bCs/>
                <w:sz w:val="24"/>
                <w:szCs w:val="24"/>
              </w:rPr>
              <w:t>emont schodów zewnętrznych</w:t>
            </w:r>
          </w:p>
          <w:p w:rsidR="00971495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</w:t>
            </w:r>
            <w:r w:rsidR="00971495" w:rsidRPr="007B553A">
              <w:rPr>
                <w:rFonts w:ascii="Arial" w:hAnsi="Arial" w:cs="Arial"/>
                <w:bCs/>
                <w:sz w:val="24"/>
                <w:szCs w:val="24"/>
              </w:rPr>
              <w:t>emont klatki schodowej</w:t>
            </w:r>
          </w:p>
          <w:p w:rsidR="00971495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</w:t>
            </w:r>
            <w:r w:rsidR="001B226D" w:rsidRPr="007B553A">
              <w:rPr>
                <w:rFonts w:ascii="Arial" w:hAnsi="Arial" w:cs="Arial"/>
                <w:bCs/>
                <w:sz w:val="24"/>
                <w:szCs w:val="24"/>
              </w:rPr>
              <w:t>emont mieszkań</w:t>
            </w:r>
          </w:p>
          <w:p w:rsidR="001B226D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="007B553A">
              <w:rPr>
                <w:rFonts w:ascii="Arial" w:hAnsi="Arial" w:cs="Arial"/>
                <w:bCs/>
                <w:sz w:val="24"/>
                <w:szCs w:val="24"/>
              </w:rPr>
              <w:t>daptację</w:t>
            </w:r>
            <w:r w:rsidR="001B226D" w:rsidRPr="007B553A">
              <w:rPr>
                <w:rFonts w:ascii="Arial" w:hAnsi="Arial" w:cs="Arial"/>
                <w:bCs/>
                <w:sz w:val="24"/>
                <w:szCs w:val="24"/>
              </w:rPr>
              <w:t xml:space="preserve"> pomieszczenia na pom. kotłowni gazowej</w:t>
            </w:r>
          </w:p>
          <w:p w:rsidR="001B226D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3A61A2" w:rsidRPr="007B553A">
              <w:rPr>
                <w:rFonts w:ascii="Arial" w:hAnsi="Arial" w:cs="Arial"/>
                <w:sz w:val="24"/>
                <w:szCs w:val="24"/>
              </w:rPr>
              <w:t>ykonanie instalacji</w:t>
            </w:r>
            <w:r w:rsidR="001B226D" w:rsidRPr="007B553A">
              <w:rPr>
                <w:rFonts w:ascii="Arial" w:hAnsi="Arial" w:cs="Arial"/>
                <w:sz w:val="24"/>
                <w:szCs w:val="24"/>
              </w:rPr>
              <w:t xml:space="preserve"> centralnego ogrzewania</w:t>
            </w:r>
          </w:p>
          <w:p w:rsidR="001B226D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3A61A2" w:rsidRPr="007B553A">
              <w:rPr>
                <w:rFonts w:ascii="Arial" w:hAnsi="Arial" w:cs="Arial"/>
                <w:sz w:val="24"/>
                <w:szCs w:val="24"/>
              </w:rPr>
              <w:t>ykonanie i</w:t>
            </w:r>
            <w:r>
              <w:rPr>
                <w:rFonts w:ascii="Arial" w:hAnsi="Arial" w:cs="Arial"/>
                <w:sz w:val="24"/>
                <w:szCs w:val="24"/>
              </w:rPr>
              <w:t>nstalacji</w:t>
            </w:r>
            <w:r w:rsidR="001B226D" w:rsidRPr="007B553A">
              <w:rPr>
                <w:rFonts w:ascii="Arial" w:hAnsi="Arial" w:cs="Arial"/>
                <w:sz w:val="24"/>
                <w:szCs w:val="24"/>
              </w:rPr>
              <w:t xml:space="preserve"> ciepłej wody użytkowej</w:t>
            </w:r>
          </w:p>
          <w:p w:rsidR="00947E85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wymianę instalacji kanalizacji </w:t>
            </w:r>
          </w:p>
          <w:p w:rsidR="001B226D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w</w:t>
            </w:r>
            <w:r w:rsidR="003A61A2" w:rsidRPr="007B553A">
              <w:rPr>
                <w:rFonts w:ascii="Arial" w:hAnsi="Arial" w:cs="Arial"/>
                <w:color w:val="000000" w:themeColor="text1"/>
                <w:sz w:val="24"/>
                <w:szCs w:val="24"/>
              </w:rPr>
              <w:t>ykonanie ins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talacji</w:t>
            </w:r>
            <w:r w:rsidR="003A61A2" w:rsidRPr="007B55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elektrycznej</w:t>
            </w:r>
            <w:r w:rsidR="001B226D" w:rsidRPr="007B55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wraz z osprzętem</w:t>
            </w:r>
          </w:p>
          <w:p w:rsidR="001B226D" w:rsidRPr="007B553A" w:rsidRDefault="00947E85" w:rsidP="007B553A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w</w:t>
            </w:r>
            <w:r w:rsidR="003A61A2" w:rsidRPr="007B553A">
              <w:rPr>
                <w:rFonts w:ascii="Arial" w:hAnsi="Arial" w:cs="Arial"/>
                <w:color w:val="000000" w:themeColor="text1"/>
                <w:sz w:val="24"/>
                <w:szCs w:val="24"/>
              </w:rPr>
              <w:t>ykonanie i</w:t>
            </w:r>
            <w:r w:rsidR="001B226D" w:rsidRPr="007B553A">
              <w:rPr>
                <w:rFonts w:ascii="Arial" w:hAnsi="Arial" w:cs="Arial"/>
                <w:color w:val="000000" w:themeColor="text1"/>
                <w:sz w:val="24"/>
                <w:szCs w:val="24"/>
              </w:rPr>
              <w:t>nstalacj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</w:t>
            </w:r>
            <w:r w:rsidR="001B226D" w:rsidRPr="007B55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wentylacji grawitacyjnej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:rsidR="00971495" w:rsidRDefault="00971495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Zakończono etap projektowania i uzyskano niezbędne pozwolenia. Inwestycja jest w</w:t>
            </w:r>
            <w:r w:rsidR="007B553A">
              <w:rPr>
                <w:rFonts w:ascii="Arial" w:hAnsi="Arial" w:cs="Arial"/>
                <w:sz w:val="24"/>
                <w:szCs w:val="24"/>
              </w:rPr>
              <w:t> </w:t>
            </w:r>
            <w:r>
              <w:rPr>
                <w:rFonts w:ascii="Arial" w:hAnsi="Arial" w:cs="Arial"/>
                <w:sz w:val="24"/>
                <w:szCs w:val="24"/>
              </w:rPr>
              <w:t>fazie przygotowania procedury przetargowej na wyłonienie wykonawcy robót.</w:t>
            </w:r>
          </w:p>
          <w:p w:rsidR="00971495" w:rsidRDefault="00971495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Rozpoczęcie robót budowlanych planowane jest na IV kwartał 2026 roku po zakończeniu procedur formalnych, wyłonieniu wykona</w:t>
            </w:r>
            <w:r w:rsidR="007B553A">
              <w:rPr>
                <w:rFonts w:ascii="Arial" w:hAnsi="Arial" w:cs="Arial"/>
                <w:sz w:val="24"/>
                <w:szCs w:val="24"/>
              </w:rPr>
              <w:t>wcy i podpisaniu umowy z Wykonawcą robót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71495" w:rsidRDefault="00971495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Zgodnie z założeniami harmonogram przewiduje realizację robót w ok</w:t>
            </w:r>
            <w:r w:rsidR="001B226D">
              <w:rPr>
                <w:rFonts w:ascii="Arial" w:hAnsi="Arial" w:cs="Arial"/>
                <w:sz w:val="24"/>
                <w:szCs w:val="24"/>
              </w:rPr>
              <w:t>resie 270 dni od podpisania umowy. Zakończenie inwestycji planowane jest w 2027 roku.</w:t>
            </w:r>
          </w:p>
          <w:p w:rsidR="001B226D" w:rsidRDefault="001B226D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Szacowany koszt inwestycji według aktualnych kosztorysów inwestorskich wynosi 3,5 mln złotych. Ostateczna kwota inwestycji będzie znana po zakończeniu wszystkich procedur i wyłonieniu wykonawcy.</w:t>
            </w:r>
          </w:p>
          <w:p w:rsidR="005E27EB" w:rsidRDefault="005E27EB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budynku znajdują się lokale mieszkalne i taka funkcja pozostanie, przy czym zostanie przywrócony pierwotny podział lokali.</w:t>
            </w:r>
          </w:p>
          <w:p w:rsidR="003A61A2" w:rsidRDefault="003A61A2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Przed podjęciem decyzji o realizacji inwestycji sporządzono ocenę stanu technicznego</w:t>
            </w:r>
            <w:r w:rsidR="007B553A">
              <w:rPr>
                <w:rFonts w:ascii="Arial" w:hAnsi="Arial" w:cs="Arial"/>
                <w:sz w:val="24"/>
                <w:szCs w:val="24"/>
              </w:rPr>
              <w:t xml:space="preserve"> budynku</w:t>
            </w:r>
            <w:r>
              <w:rPr>
                <w:rFonts w:ascii="Arial" w:hAnsi="Arial" w:cs="Arial"/>
                <w:sz w:val="24"/>
                <w:szCs w:val="24"/>
              </w:rPr>
              <w:t>, audyt energetyczny, inwentaryzację.</w:t>
            </w:r>
          </w:p>
          <w:p w:rsidR="005E27EB" w:rsidRDefault="00920EF4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 przewiduje się etapowania realizacji inwestycji.</w:t>
            </w:r>
          </w:p>
          <w:p w:rsidR="007B553A" w:rsidRDefault="007B553A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7B553A" w:rsidRDefault="007B553A" w:rsidP="00B24F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7659B" w:rsidRDefault="00070895" w:rsidP="003064D9">
            <w:pPr>
              <w:tabs>
                <w:tab w:val="left" w:pos="6195"/>
              </w:tabs>
              <w:spacing w:after="60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</w:t>
            </w:r>
            <w:r w:rsidRPr="00070895">
              <w:rPr>
                <w:rFonts w:ascii="Arial" w:hAnsi="Arial" w:cs="Arial"/>
                <w:sz w:val="24"/>
                <w:szCs w:val="24"/>
              </w:rPr>
              <w:t>Z poważaniem</w:t>
            </w:r>
          </w:p>
          <w:p w:rsidR="003064D9" w:rsidRDefault="003064D9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  <w:p w:rsidR="007B553A" w:rsidRPr="003064D9" w:rsidRDefault="007B553A" w:rsidP="003064D9">
            <w:pPr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bookmarkStart w:id="0" w:name="_GoBack"/>
            <w:bookmarkEnd w:id="0"/>
          </w:p>
          <w:p w:rsidR="00070895" w:rsidRPr="00070895" w:rsidRDefault="00070895" w:rsidP="003064D9">
            <w:pPr>
              <w:spacing w:after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70895">
              <w:rPr>
                <w:rFonts w:ascii="Arial" w:hAnsi="Arial" w:cs="Arial"/>
                <w:sz w:val="24"/>
                <w:szCs w:val="24"/>
              </w:rPr>
              <w:t>Całość podlega publikacji BIP.</w:t>
            </w:r>
          </w:p>
          <w:p w:rsidR="00070895" w:rsidRPr="00070895" w:rsidRDefault="00070895" w:rsidP="0007089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895">
              <w:rPr>
                <w:rFonts w:ascii="Arial" w:hAnsi="Arial" w:cs="Arial"/>
                <w:sz w:val="24"/>
                <w:szCs w:val="24"/>
              </w:rPr>
              <w:t>Informacja na temat Administratora danych osobowych znajduje się w Kancelarii Urzędu oraz na stronie BIP Urzędu Miasta Rybnika https://bip.um.rybnik.eu/rodo</w:t>
            </w:r>
          </w:p>
          <w:p w:rsidR="006746A9" w:rsidRPr="00A63068" w:rsidRDefault="00070895" w:rsidP="0007089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895">
              <w:rPr>
                <w:rFonts w:ascii="Arial" w:hAnsi="Arial" w:cs="Arial"/>
                <w:sz w:val="24"/>
                <w:szCs w:val="24"/>
              </w:rPr>
              <w:t>Kontakt do Inspektora ochrony danych Urzędu Miasta Rybnika: iod@um.rybnik.pl</w:t>
            </w:r>
          </w:p>
        </w:tc>
      </w:tr>
    </w:tbl>
    <w:p w:rsidR="00927382" w:rsidRPr="00072719" w:rsidRDefault="00927382" w:rsidP="00072719">
      <w:pPr>
        <w:rPr>
          <w:sz w:val="2"/>
          <w:szCs w:val="2"/>
        </w:rPr>
      </w:pPr>
    </w:p>
    <w:sectPr w:rsidR="00927382" w:rsidRPr="000727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7EB" w:rsidRDefault="005E27EB" w:rsidP="006746A9">
      <w:pPr>
        <w:spacing w:after="0" w:line="240" w:lineRule="auto"/>
      </w:pPr>
      <w:r>
        <w:separator/>
      </w:r>
    </w:p>
  </w:endnote>
  <w:endnote w:type="continuationSeparator" w:id="0">
    <w:p w:rsidR="005E27EB" w:rsidRDefault="005E27EB" w:rsidP="0067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645"/>
      <w:gridCol w:w="4569"/>
    </w:tblGrid>
    <w:tr w:rsidR="005E27EB" w:rsidRPr="00776DD5" w:rsidTr="00776DD5">
      <w:trPr>
        <w:trHeight w:hRule="exact" w:val="293"/>
      </w:trPr>
      <w:tc>
        <w:tcPr>
          <w:tcW w:w="4645" w:type="dxa"/>
          <w:tcBorders>
            <w:top w:val="single" w:sz="4" w:space="0" w:color="auto"/>
          </w:tcBorders>
          <w:vAlign w:val="center"/>
        </w:tcPr>
        <w:p w:rsidR="005E27EB" w:rsidRPr="00776DD5" w:rsidRDefault="005E27EB" w:rsidP="006746A9">
          <w:pPr>
            <w:pStyle w:val="UM-stopka"/>
            <w:ind w:left="-113"/>
            <w:rPr>
              <w:rFonts w:ascii="Arial" w:hAnsi="Arial"/>
              <w:sz w:val="20"/>
              <w:szCs w:val="20"/>
            </w:rPr>
          </w:pPr>
        </w:p>
      </w:tc>
      <w:tc>
        <w:tcPr>
          <w:tcW w:w="4569" w:type="dxa"/>
          <w:tcBorders>
            <w:top w:val="single" w:sz="4" w:space="0" w:color="auto"/>
          </w:tcBorders>
          <w:vAlign w:val="center"/>
        </w:tcPr>
        <w:p w:rsidR="005E27EB" w:rsidRPr="00776DD5" w:rsidRDefault="005E27EB" w:rsidP="006746A9">
          <w:pPr>
            <w:spacing w:line="240" w:lineRule="auto"/>
            <w:ind w:right="-113"/>
            <w:jc w:val="right"/>
            <w:rPr>
              <w:rFonts w:ascii="Arial" w:hAnsi="Arial" w:cs="Arial"/>
              <w:sz w:val="20"/>
              <w:szCs w:val="20"/>
            </w:rPr>
          </w:pP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920EF4">
            <w:rPr>
              <w:rStyle w:val="Numerstrony"/>
              <w:rFonts w:ascii="Arial" w:hAnsi="Arial" w:cs="Arial"/>
              <w:noProof/>
              <w:sz w:val="20"/>
              <w:szCs w:val="20"/>
            </w:rPr>
            <w:t>1</w:t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920EF4">
            <w:rPr>
              <w:rStyle w:val="Numerstrony"/>
              <w:rFonts w:ascii="Arial" w:hAnsi="Arial" w:cs="Arial"/>
              <w:noProof/>
              <w:sz w:val="20"/>
              <w:szCs w:val="20"/>
            </w:rPr>
            <w:t>2</w:t>
          </w:r>
          <w:r w:rsidRPr="00776DD5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5E27EB" w:rsidRPr="006746A9" w:rsidRDefault="005E27EB" w:rsidP="006746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7EB" w:rsidRDefault="005E27EB" w:rsidP="006746A9">
      <w:pPr>
        <w:spacing w:after="0" w:line="240" w:lineRule="auto"/>
      </w:pPr>
      <w:r>
        <w:separator/>
      </w:r>
    </w:p>
  </w:footnote>
  <w:footnote w:type="continuationSeparator" w:id="0">
    <w:p w:rsidR="005E27EB" w:rsidRDefault="005E27EB" w:rsidP="00674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3114"/>
    <w:multiLevelType w:val="hybridMultilevel"/>
    <w:tmpl w:val="219CE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90AE8"/>
    <w:multiLevelType w:val="hybridMultilevel"/>
    <w:tmpl w:val="39341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77C27"/>
    <w:multiLevelType w:val="hybridMultilevel"/>
    <w:tmpl w:val="65AE22FA"/>
    <w:lvl w:ilvl="0" w:tplc="AEA44E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523B0"/>
    <w:multiLevelType w:val="hybridMultilevel"/>
    <w:tmpl w:val="57B8B908"/>
    <w:lvl w:ilvl="0" w:tplc="20F4B1B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F2519"/>
    <w:multiLevelType w:val="hybridMultilevel"/>
    <w:tmpl w:val="DC9AC0FE"/>
    <w:lvl w:ilvl="0" w:tplc="AEA44E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C73274"/>
    <w:multiLevelType w:val="hybridMultilevel"/>
    <w:tmpl w:val="E6141324"/>
    <w:lvl w:ilvl="0" w:tplc="04150017">
      <w:start w:val="1"/>
      <w:numFmt w:val="lowerLetter"/>
      <w:lvlText w:val="%1)"/>
      <w:lvlJc w:val="left"/>
      <w:pPr>
        <w:ind w:left="928" w:hanging="360"/>
      </w:pPr>
      <w:rPr>
        <w:b/>
        <w:u w:val="none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6A9"/>
    <w:rsid w:val="000172F0"/>
    <w:rsid w:val="000441FE"/>
    <w:rsid w:val="00070895"/>
    <w:rsid w:val="00072719"/>
    <w:rsid w:val="000A7F49"/>
    <w:rsid w:val="00170365"/>
    <w:rsid w:val="001802BF"/>
    <w:rsid w:val="001B226D"/>
    <w:rsid w:val="00280026"/>
    <w:rsid w:val="002817B7"/>
    <w:rsid w:val="003064D9"/>
    <w:rsid w:val="00317EEC"/>
    <w:rsid w:val="00364A34"/>
    <w:rsid w:val="00384993"/>
    <w:rsid w:val="003A61A2"/>
    <w:rsid w:val="003C077F"/>
    <w:rsid w:val="003C31A9"/>
    <w:rsid w:val="00402679"/>
    <w:rsid w:val="0047659B"/>
    <w:rsid w:val="004D5AA9"/>
    <w:rsid w:val="005849A0"/>
    <w:rsid w:val="005C3F72"/>
    <w:rsid w:val="005D064C"/>
    <w:rsid w:val="005E27EB"/>
    <w:rsid w:val="005F5FEF"/>
    <w:rsid w:val="006268C0"/>
    <w:rsid w:val="00645973"/>
    <w:rsid w:val="006629E8"/>
    <w:rsid w:val="0066753F"/>
    <w:rsid w:val="00670958"/>
    <w:rsid w:val="006746A9"/>
    <w:rsid w:val="006D20EB"/>
    <w:rsid w:val="006F097E"/>
    <w:rsid w:val="006F0F75"/>
    <w:rsid w:val="00737D7C"/>
    <w:rsid w:val="00776DD5"/>
    <w:rsid w:val="007A6475"/>
    <w:rsid w:val="007B553A"/>
    <w:rsid w:val="007C3CB3"/>
    <w:rsid w:val="00854F1D"/>
    <w:rsid w:val="00920EF4"/>
    <w:rsid w:val="00927382"/>
    <w:rsid w:val="00930932"/>
    <w:rsid w:val="00947E85"/>
    <w:rsid w:val="00950AE9"/>
    <w:rsid w:val="00971495"/>
    <w:rsid w:val="00A34A84"/>
    <w:rsid w:val="00A4316C"/>
    <w:rsid w:val="00A63068"/>
    <w:rsid w:val="00A72C20"/>
    <w:rsid w:val="00AD5F2E"/>
    <w:rsid w:val="00AD7269"/>
    <w:rsid w:val="00B10403"/>
    <w:rsid w:val="00B24CD5"/>
    <w:rsid w:val="00B24FE1"/>
    <w:rsid w:val="00BB7124"/>
    <w:rsid w:val="00BE5278"/>
    <w:rsid w:val="00C14386"/>
    <w:rsid w:val="00C760C2"/>
    <w:rsid w:val="00D63DE9"/>
    <w:rsid w:val="00DC329D"/>
    <w:rsid w:val="00DD58A2"/>
    <w:rsid w:val="00DE4AFA"/>
    <w:rsid w:val="00E069F6"/>
    <w:rsid w:val="00E30C35"/>
    <w:rsid w:val="00E40BA8"/>
    <w:rsid w:val="00E5632A"/>
    <w:rsid w:val="00E848B1"/>
    <w:rsid w:val="00E853B4"/>
    <w:rsid w:val="00EA2D40"/>
    <w:rsid w:val="00ED7470"/>
    <w:rsid w:val="00F153B4"/>
    <w:rsid w:val="00FD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B276676"/>
  <w15:chartTrackingRefBased/>
  <w15:docId w15:val="{96BB5B05-97BB-4112-8AFE-7DE6D1491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746A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746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6A9"/>
  </w:style>
  <w:style w:type="paragraph" w:styleId="Stopka">
    <w:name w:val="footer"/>
    <w:basedOn w:val="Normalny"/>
    <w:link w:val="StopkaZnak"/>
    <w:uiPriority w:val="99"/>
    <w:unhideWhenUsed/>
    <w:rsid w:val="0067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6A9"/>
  </w:style>
  <w:style w:type="character" w:styleId="Numerstrony">
    <w:name w:val="page number"/>
    <w:basedOn w:val="Domylnaczcionkaakapitu"/>
    <w:uiPriority w:val="99"/>
    <w:rsid w:val="006746A9"/>
    <w:rPr>
      <w:rFonts w:ascii="Times New Roman" w:hAnsi="Times New Roman" w:cs="Times New Roman"/>
    </w:rPr>
  </w:style>
  <w:style w:type="paragraph" w:customStyle="1" w:styleId="UM-stopka">
    <w:name w:val="UM-stopka"/>
    <w:basedOn w:val="Stopka"/>
    <w:link w:val="UM-stopkaZnak"/>
    <w:qFormat/>
    <w:rsid w:val="006746A9"/>
    <w:rPr>
      <w:rFonts w:ascii="Times New Roman" w:eastAsiaTheme="minorEastAsia" w:hAnsi="Times New Roman" w:cs="Arial"/>
      <w:sz w:val="16"/>
      <w:szCs w:val="16"/>
      <w:lang w:eastAsia="pl-PL"/>
    </w:rPr>
  </w:style>
  <w:style w:type="character" w:customStyle="1" w:styleId="UM-stopkaZnak">
    <w:name w:val="UM-stopka Znak"/>
    <w:basedOn w:val="StopkaZnak"/>
    <w:link w:val="UM-stopka"/>
    <w:locked/>
    <w:rsid w:val="006746A9"/>
    <w:rPr>
      <w:rFonts w:ascii="Times New Roman" w:eastAsiaTheme="minorEastAsia" w:hAnsi="Times New Roman" w:cs="Arial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D40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MOC_Treść poziom 2,Akapit z listą1,Punktowanie,MOC_Treść poziom 3,Akapit z listą 1,List bullet,lp1,l"/>
    <w:basedOn w:val="Normalny"/>
    <w:link w:val="AkapitzlistZnak"/>
    <w:uiPriority w:val="34"/>
    <w:qFormat/>
    <w:rsid w:val="00670958"/>
    <w:pPr>
      <w:spacing w:after="200" w:line="276" w:lineRule="auto"/>
      <w:ind w:left="720"/>
      <w:contextualSpacing/>
    </w:p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MOC_Treść poziom 2 Znak,Punktowanie Znak"/>
    <w:link w:val="Akapitzlist"/>
    <w:uiPriority w:val="34"/>
    <w:qFormat/>
    <w:locked/>
    <w:rsid w:val="00670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D609F-10C6-46B1-9940-94360A0D8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D8255BE8</Template>
  <TotalTime>982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smadziar</dc:creator>
  <cp:keywords/>
  <dc:description/>
  <cp:lastModifiedBy>Katarzyna Frycz</cp:lastModifiedBy>
  <cp:revision>40</cp:revision>
  <cp:lastPrinted>2026-07-06T10:35:00Z</cp:lastPrinted>
  <dcterms:created xsi:type="dcterms:W3CDTF">2020-08-21T10:25:00Z</dcterms:created>
  <dcterms:modified xsi:type="dcterms:W3CDTF">2026-07-06T10:35:00Z</dcterms:modified>
</cp:coreProperties>
</file>