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5"/>
        <w:gridCol w:w="4320"/>
      </w:tblGrid>
      <w:tr w:rsidR="005A144E">
        <w:tc>
          <w:tcPr>
            <w:tcW w:w="5325" w:type="dxa"/>
            <w:shd w:val="clear" w:color="auto" w:fill="auto"/>
          </w:tcPr>
          <w:p w:rsidR="005A144E" w:rsidRDefault="00295ED7">
            <w:pPr>
              <w:pStyle w:val="Zawartotabeli"/>
              <w:snapToGrid w:val="0"/>
            </w:pPr>
            <w:r>
              <w:rPr>
                <w:noProof/>
                <w:lang w:eastAsia="pl-PL"/>
              </w:rPr>
              <w:drawing>
                <wp:anchor distT="0" distB="0" distL="114935" distR="114935" simplePos="0" relativeHeight="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5080</wp:posOffset>
                  </wp:positionV>
                  <wp:extent cx="539115" cy="598805"/>
                  <wp:effectExtent l="0" t="0" r="0" b="0"/>
                  <wp:wrapTopAndBottom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" cy="5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Prezydent Miasta Rybnika</w:t>
            </w:r>
          </w:p>
          <w:p w:rsidR="005A144E" w:rsidRDefault="005A144E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44-200 Rybnik,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ul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Bolesława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AU"/>
              </w:rPr>
              <w:t>Chrobrego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AU"/>
              </w:rPr>
              <w:t xml:space="preserve"> 2</w:t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</w: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sz w:val="22"/>
                <w:szCs w:val="22"/>
                <w:lang w:val="en-AU"/>
              </w:rPr>
              <w:t>t. +48 32 43 92 107, f. +48 32 42 24 124</w:t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</w:r>
            <w:r>
              <w:rPr>
                <w:rFonts w:ascii="Arial" w:hAnsi="Arial" w:cs="Arial"/>
                <w:sz w:val="22"/>
                <w:szCs w:val="22"/>
                <w:lang w:val="en-AU"/>
              </w:rPr>
              <w:tab/>
              <w:t xml:space="preserve">            </w:t>
            </w: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  <w:lang w:val="en-AU"/>
              </w:rPr>
            </w:pPr>
            <w:r>
              <w:rPr>
                <w:rFonts w:ascii="Arial" w:hAnsi="Arial" w:cs="Arial"/>
                <w:sz w:val="22"/>
                <w:szCs w:val="22"/>
                <w:lang w:val="en-AU"/>
              </w:rPr>
              <w:t>rybnik@um.rybnik.pl</w:t>
            </w:r>
          </w:p>
          <w:p w:rsidR="005A144E" w:rsidRDefault="00295ED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  <w:p w:rsidR="00066D97" w:rsidRDefault="00066D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:rsidR="00066D97" w:rsidRDefault="00066D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:rsidR="00066D97" w:rsidRDefault="00066D97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  <w:p w:rsidR="00066D97" w:rsidRDefault="00D10CEF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OU-BR.0003.99.2026</w:t>
            </w:r>
          </w:p>
          <w:p w:rsidR="005A144E" w:rsidRDefault="005A144E">
            <w:pPr>
              <w:pStyle w:val="Zawartotabeli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0" w:type="dxa"/>
            <w:shd w:val="clear" w:color="auto" w:fill="auto"/>
          </w:tcPr>
          <w:p w:rsidR="005A144E" w:rsidRDefault="005A144E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:rsidR="0054367D" w:rsidRPr="0054367D" w:rsidRDefault="0054367D" w:rsidP="0054367D">
            <w:pPr>
              <w:pStyle w:val="Zawartotabeli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:rsidR="00066D97" w:rsidRDefault="00066D97" w:rsidP="00066D97">
            <w:pPr>
              <w:suppressAutoHyphens/>
              <w:autoSpaceDE w:val="0"/>
              <w:spacing w:line="360" w:lineRule="auto"/>
              <w:ind w:left="422"/>
              <w:rPr>
                <w:rFonts w:ascii="Arial" w:eastAsia="Arial" w:hAnsi="Arial" w:cs="Arial"/>
                <w:color w:val="000000"/>
                <w:kern w:val="1"/>
                <w:lang w:bidi="hi-IN"/>
              </w:rPr>
            </w:pPr>
          </w:p>
          <w:p w:rsidR="00B866A6" w:rsidRDefault="00D10CEF" w:rsidP="00820B3C">
            <w:pPr>
              <w:suppressAutoHyphens/>
              <w:autoSpaceDE w:val="0"/>
              <w:spacing w:line="360" w:lineRule="auto"/>
              <w:ind w:left="42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Szanowny</w:t>
            </w:r>
            <w:r w:rsidR="00B866A6">
              <w:rPr>
                <w:rFonts w:ascii="Arial" w:hAnsi="Arial" w:cs="Arial"/>
                <w:sz w:val="22"/>
                <w:szCs w:val="22"/>
              </w:rPr>
              <w:t xml:space="preserve"> Pan </w:t>
            </w:r>
          </w:p>
          <w:p w:rsidR="00B866A6" w:rsidRDefault="00D10CEF" w:rsidP="00A90907">
            <w:pPr>
              <w:suppressAutoHyphens/>
              <w:autoSpaceDE w:val="0"/>
              <w:spacing w:line="360" w:lineRule="auto"/>
              <w:ind w:left="42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Andrzej Sączek</w:t>
            </w:r>
          </w:p>
          <w:p w:rsidR="00B866A6" w:rsidRDefault="00D10CEF" w:rsidP="00820B3C">
            <w:pPr>
              <w:suppressAutoHyphens/>
              <w:autoSpaceDE w:val="0"/>
              <w:spacing w:line="360" w:lineRule="auto"/>
              <w:ind w:left="42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Radny</w:t>
            </w:r>
            <w:r w:rsidR="00B866A6">
              <w:rPr>
                <w:rFonts w:ascii="Arial" w:hAnsi="Arial" w:cs="Arial"/>
                <w:sz w:val="22"/>
                <w:szCs w:val="22"/>
              </w:rPr>
              <w:t xml:space="preserve"> Miasta Rybnika</w:t>
            </w:r>
          </w:p>
        </w:tc>
      </w:tr>
    </w:tbl>
    <w:p w:rsidR="0054367D" w:rsidRDefault="00295ED7" w:rsidP="00DC21B3">
      <w:pPr>
        <w:spacing w:line="380" w:lineRule="atLeast"/>
        <w:jc w:val="right"/>
        <w:rPr>
          <w:rFonts w:ascii="Arial" w:hAnsi="Arial" w:cs="Arial"/>
          <w:color w:val="000000"/>
        </w:rPr>
      </w:pPr>
      <w:r>
        <w:rPr>
          <w:rFonts w:ascii="Arial" w:eastAsia="Arial" w:hAnsi="Arial" w:cs="Arial"/>
          <w:sz w:val="22"/>
          <w:szCs w:val="18"/>
        </w:rPr>
        <w:tab/>
      </w:r>
      <w:r w:rsidR="00D45DA2">
        <w:rPr>
          <w:rFonts w:ascii="Arial" w:hAnsi="Arial" w:cs="Arial"/>
          <w:color w:val="000000"/>
        </w:rPr>
        <w:t xml:space="preserve">Rybnik, dnia </w:t>
      </w:r>
      <w:r w:rsidR="00D10CEF">
        <w:rPr>
          <w:rFonts w:ascii="Arial" w:hAnsi="Arial" w:cs="Arial"/>
          <w:color w:val="000000"/>
        </w:rPr>
        <w:t>14 sierpnia</w:t>
      </w:r>
      <w:r w:rsidR="00B866A6">
        <w:rPr>
          <w:rFonts w:ascii="Arial" w:hAnsi="Arial" w:cs="Arial"/>
          <w:color w:val="000000"/>
        </w:rPr>
        <w:t xml:space="preserve"> 2026</w:t>
      </w:r>
      <w:r w:rsidR="0054367D" w:rsidRPr="0054367D">
        <w:rPr>
          <w:rFonts w:ascii="Arial" w:hAnsi="Arial" w:cs="Arial"/>
          <w:color w:val="000000"/>
        </w:rPr>
        <w:t xml:space="preserve"> r.</w:t>
      </w:r>
    </w:p>
    <w:p w:rsidR="008246A2" w:rsidRDefault="008246A2" w:rsidP="00DC21B3">
      <w:pPr>
        <w:spacing w:line="380" w:lineRule="atLeast"/>
        <w:jc w:val="right"/>
        <w:rPr>
          <w:rFonts w:ascii="Arial" w:hAnsi="Arial" w:cs="Arial"/>
          <w:color w:val="000000"/>
        </w:rPr>
      </w:pPr>
    </w:p>
    <w:p w:rsidR="008246A2" w:rsidRDefault="00D10CEF" w:rsidP="008246A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Odpowiadając na Pana interpelację z dnia 12 sierpnia</w:t>
      </w:r>
      <w:r w:rsidR="008246A2">
        <w:rPr>
          <w:rFonts w:ascii="Arial" w:hAnsi="Arial" w:cs="Arial"/>
          <w:color w:val="000000"/>
        </w:rPr>
        <w:t xml:space="preserve"> 2026 r. w sprawie </w:t>
      </w:r>
      <w:r>
        <w:rPr>
          <w:rFonts w:ascii="Arial" w:hAnsi="Arial" w:cs="Arial"/>
          <w:color w:val="000000"/>
        </w:rPr>
        <w:t>budynku starej szkoły przy ul. Rudzkiej</w:t>
      </w:r>
      <w:r w:rsidR="00F1088E">
        <w:rPr>
          <w:rFonts w:ascii="Arial" w:hAnsi="Arial" w:cs="Arial"/>
          <w:color w:val="000000"/>
        </w:rPr>
        <w:t xml:space="preserve"> w dzielnicy Stodoły,</w:t>
      </w:r>
      <w:bookmarkStart w:id="0" w:name="_GoBack"/>
      <w:bookmarkEnd w:id="0"/>
      <w:r>
        <w:rPr>
          <w:rFonts w:ascii="Arial" w:hAnsi="Arial" w:cs="Arial"/>
          <w:color w:val="000000"/>
        </w:rPr>
        <w:t xml:space="preserve"> </w:t>
      </w:r>
      <w:r w:rsidR="00A90907">
        <w:rPr>
          <w:rFonts w:ascii="Arial" w:hAnsi="Arial" w:cs="Arial"/>
          <w:color w:val="000000"/>
        </w:rPr>
        <w:t>uprzejmie informuję:</w:t>
      </w:r>
    </w:p>
    <w:p w:rsidR="00A90907" w:rsidRDefault="00A90907" w:rsidP="008246A2">
      <w:pPr>
        <w:spacing w:line="380" w:lineRule="atLeast"/>
        <w:rPr>
          <w:rFonts w:ascii="Arial" w:hAnsi="Arial" w:cs="Arial"/>
          <w:color w:val="000000"/>
        </w:rPr>
      </w:pPr>
    </w:p>
    <w:p w:rsidR="00A90907" w:rsidRDefault="00A90907" w:rsidP="008246A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Ad 1.  </w:t>
      </w:r>
      <w:r w:rsidR="00445368" w:rsidRPr="00445368">
        <w:rPr>
          <w:rFonts w:ascii="Arial" w:hAnsi="Arial" w:cs="Arial"/>
          <w:color w:val="000000"/>
        </w:rPr>
        <w:t>Miasto na chwilę obecną nie posiada planów odnośnie ww. nieruchomości.</w:t>
      </w:r>
      <w:r w:rsidR="00445368">
        <w:rPr>
          <w:rFonts w:ascii="Arial" w:hAnsi="Arial" w:cs="Arial"/>
          <w:color w:val="000000"/>
        </w:rPr>
        <w:t xml:space="preserve"> </w:t>
      </w:r>
      <w:r w:rsidR="00445368" w:rsidRPr="00445368">
        <w:rPr>
          <w:rFonts w:ascii="Arial" w:hAnsi="Arial" w:cs="Arial"/>
          <w:color w:val="000000"/>
        </w:rPr>
        <w:t>Była rozważana możliwość sprzedaży budynku w drodze przetargu, jednak zainteresowany przedsiębiorca (usługi hotelowe), z uwagi na przewidywany wysoki koszt przebudowy oraz ograniczenia wynikające z</w:t>
      </w:r>
      <w:r w:rsidR="00445368">
        <w:rPr>
          <w:rFonts w:ascii="Arial" w:hAnsi="Arial" w:cs="Arial"/>
          <w:color w:val="000000"/>
        </w:rPr>
        <w:t xml:space="preserve"> kubatury budynku zrezygnował z inwestycji. W </w:t>
      </w:r>
      <w:r w:rsidR="00445368" w:rsidRPr="00445368">
        <w:rPr>
          <w:rFonts w:ascii="Arial" w:hAnsi="Arial" w:cs="Arial"/>
          <w:color w:val="000000"/>
        </w:rPr>
        <w:t>późniejszym okresie nie pojawiło się zainteresowanie wśród potencjalnych nabywców. Obecnie budynek wraz z nieruchomością gruntową nie znajduje się w bazie ofert inwestycyjnych Miasta Rybnika.</w:t>
      </w:r>
      <w:r w:rsidR="00445368">
        <w:rPr>
          <w:rFonts w:ascii="Arial" w:hAnsi="Arial" w:cs="Arial"/>
          <w:color w:val="000000"/>
        </w:rPr>
        <w:t xml:space="preserve"> Jednocześnie zapewniam, że sprawa dot. przedmiotowego budynku </w:t>
      </w:r>
      <w:r w:rsidR="007A1092">
        <w:rPr>
          <w:rFonts w:ascii="Arial" w:hAnsi="Arial" w:cs="Arial"/>
          <w:color w:val="000000"/>
        </w:rPr>
        <w:t>będzie każdorazowo analizowana w kontekście planowanych zadań inwestycyjnych oraz dostępnych środków finansowych.</w:t>
      </w:r>
    </w:p>
    <w:p w:rsidR="00A13A35" w:rsidRDefault="00A90907" w:rsidP="008246A2">
      <w:pPr>
        <w:spacing w:line="38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Ad 2. </w:t>
      </w:r>
      <w:r w:rsidR="00445368">
        <w:rPr>
          <w:rFonts w:ascii="Arial" w:hAnsi="Arial" w:cs="Arial"/>
          <w:color w:val="000000"/>
        </w:rPr>
        <w:t>Z ostatniego protokołu z przeglądu technicznego</w:t>
      </w:r>
      <w:r w:rsidR="007A1092">
        <w:rPr>
          <w:rFonts w:ascii="Arial" w:hAnsi="Arial" w:cs="Arial"/>
          <w:color w:val="000000"/>
        </w:rPr>
        <w:t xml:space="preserve"> pięcioletniego </w:t>
      </w:r>
      <w:r w:rsidR="00445368">
        <w:rPr>
          <w:rFonts w:ascii="Arial" w:hAnsi="Arial" w:cs="Arial"/>
          <w:color w:val="000000"/>
        </w:rPr>
        <w:t xml:space="preserve"> (tj. z 2024 r.) wynika</w:t>
      </w:r>
      <w:r w:rsidR="00445368" w:rsidRPr="00445368">
        <w:rPr>
          <w:rFonts w:ascii="Arial" w:hAnsi="Arial" w:cs="Arial"/>
          <w:color w:val="000000"/>
        </w:rPr>
        <w:t>, że budynek wymaga kapitalnego remontu lub zakwalifikowania go do wyburzenia</w:t>
      </w:r>
      <w:r w:rsidR="00445368">
        <w:rPr>
          <w:rFonts w:ascii="Arial" w:hAnsi="Arial" w:cs="Arial"/>
          <w:color w:val="000000"/>
        </w:rPr>
        <w:t xml:space="preserve">, w związku z czym, </w:t>
      </w:r>
      <w:r w:rsidR="00445368" w:rsidRPr="00445368">
        <w:rPr>
          <w:rFonts w:ascii="Arial" w:hAnsi="Arial" w:cs="Arial"/>
          <w:color w:val="000000"/>
        </w:rPr>
        <w:t>nie jest rozważana możliwość przeznaczenia budynku na  jakiekolwiek cele służące mieszkańcom ze względu na ich bezpieczeństwo.</w:t>
      </w:r>
    </w:p>
    <w:p w:rsidR="00820B3C" w:rsidRDefault="00820B3C" w:rsidP="007A1092">
      <w:pPr>
        <w:spacing w:line="360" w:lineRule="auto"/>
        <w:rPr>
          <w:rFonts w:ascii="Arial" w:hAnsi="Arial" w:cs="Arial"/>
          <w:color w:val="000000"/>
          <w:shd w:val="clear" w:color="auto" w:fill="FFFFFF"/>
        </w:rPr>
      </w:pPr>
    </w:p>
    <w:p w:rsidR="005439FA" w:rsidRDefault="00823711" w:rsidP="00823711">
      <w:pPr>
        <w:spacing w:line="360" w:lineRule="auto"/>
        <w:jc w:val="right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Z poważaniem</w:t>
      </w:r>
    </w:p>
    <w:p w:rsidR="005439FA" w:rsidRDefault="005439FA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5439FA" w:rsidRDefault="005439FA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7E34F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Całość podlega publikacji w BIP.</w:t>
      </w: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5439FA" w:rsidRDefault="00E26FC7" w:rsidP="0054367D">
      <w:pPr>
        <w:spacing w:line="360" w:lineRule="auto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Otrzymują:</w:t>
      </w:r>
    </w:p>
    <w:p w:rsidR="00E26FC7" w:rsidRDefault="00E26FC7" w:rsidP="00E26FC7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Adresat</w:t>
      </w:r>
    </w:p>
    <w:p w:rsidR="005B3C3D" w:rsidRDefault="005B3C3D" w:rsidP="00E26FC7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color w:val="000000"/>
          <w:highlight w:val="white"/>
        </w:rPr>
      </w:pPr>
      <w:r>
        <w:rPr>
          <w:rFonts w:ascii="Arial" w:hAnsi="Arial" w:cs="Arial"/>
          <w:color w:val="000000"/>
          <w:highlight w:val="white"/>
        </w:rPr>
        <w:t>a/a</w:t>
      </w:r>
    </w:p>
    <w:p w:rsidR="00823711" w:rsidRPr="00820B3C" w:rsidRDefault="00823711" w:rsidP="00820B3C">
      <w:pPr>
        <w:spacing w:line="360" w:lineRule="auto"/>
        <w:rPr>
          <w:rFonts w:ascii="Arial" w:hAnsi="Arial" w:cs="Arial"/>
          <w:color w:val="000000"/>
          <w:highlight w:val="white"/>
        </w:rPr>
      </w:pPr>
    </w:p>
    <w:p w:rsidR="00823711" w:rsidRDefault="00823711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906F44" w:rsidRDefault="00906F44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7A1092" w:rsidRDefault="007A1092" w:rsidP="0054367D">
      <w:pPr>
        <w:spacing w:line="360" w:lineRule="auto"/>
        <w:rPr>
          <w:rFonts w:ascii="Arial" w:hAnsi="Arial" w:cs="Arial"/>
          <w:color w:val="000000"/>
          <w:sz w:val="20"/>
          <w:szCs w:val="20"/>
          <w:highlight w:val="white"/>
        </w:rPr>
      </w:pPr>
    </w:p>
    <w:p w:rsidR="005A144E" w:rsidRPr="00066D97" w:rsidRDefault="00295ED7" w:rsidP="001D1881">
      <w:pPr>
        <w:spacing w:line="360" w:lineRule="auto"/>
        <w:rPr>
          <w:sz w:val="20"/>
          <w:szCs w:val="20"/>
        </w:rPr>
      </w:pPr>
      <w:r w:rsidRPr="00066D97">
        <w:rPr>
          <w:rFonts w:ascii="Arial" w:hAnsi="Arial" w:cs="Arial"/>
          <w:color w:val="000000"/>
          <w:sz w:val="20"/>
          <w:szCs w:val="20"/>
          <w:highlight w:val="white"/>
        </w:rPr>
        <w:t xml:space="preserve">Informacja na temat Administratora danych osobowych znajduje się w Kancelarii Urzędu oraz na stronie BIP Urzędu Miasta Rybnika </w:t>
      </w:r>
      <w:hyperlink r:id="rId8">
        <w:r w:rsidRPr="00066D97">
          <w:rPr>
            <w:rStyle w:val="czeinternetowe"/>
            <w:rFonts w:ascii="Arial" w:hAnsi="Arial" w:cs="Arial"/>
            <w:color w:val="000000"/>
            <w:sz w:val="20"/>
            <w:szCs w:val="20"/>
            <w:highlight w:val="white"/>
          </w:rPr>
          <w:t>https://bip.um.rybnik.eu/rodo</w:t>
        </w:r>
      </w:hyperlink>
      <w:r w:rsidR="001D1881">
        <w:rPr>
          <w:rStyle w:val="czeinternetowe"/>
          <w:rFonts w:ascii="Arial" w:hAnsi="Arial" w:cs="Arial"/>
          <w:color w:val="000000"/>
          <w:sz w:val="20"/>
          <w:szCs w:val="20"/>
          <w:highlight w:val="white"/>
        </w:rPr>
        <w:t xml:space="preserve">. </w:t>
      </w:r>
      <w:r w:rsidRPr="00066D97">
        <w:rPr>
          <w:rFonts w:ascii="Arial" w:eastAsia="Lucida Sans Unicode" w:hAnsi="Arial" w:cs="Arial"/>
          <w:color w:val="000000"/>
          <w:sz w:val="20"/>
          <w:szCs w:val="20"/>
          <w:highlight w:val="white"/>
        </w:rPr>
        <w:t>Kontakt do Inspektora ochrony danych Urzędu Miasta Rybnika</w:t>
      </w:r>
      <w:r w:rsidRPr="00066D97">
        <w:rPr>
          <w:rFonts w:ascii="Arial" w:eastAsia="Lucida Sans Unicode" w:hAnsi="Arial" w:cs="Arial"/>
          <w:sz w:val="20"/>
          <w:szCs w:val="20"/>
          <w:highlight w:val="white"/>
        </w:rPr>
        <w:t>: </w:t>
      </w:r>
      <w:hyperlink r:id="rId9">
        <w:r w:rsidRPr="00066D97">
          <w:rPr>
            <w:rFonts w:ascii="Arial" w:eastAsia="Lucida Sans Unicode" w:hAnsi="Arial" w:cs="Arial"/>
            <w:color w:val="00000A"/>
            <w:sz w:val="20"/>
            <w:szCs w:val="20"/>
            <w:highlight w:val="white"/>
            <w:u w:val="single"/>
          </w:rPr>
          <w:t>iod@um.rybnik.pl</w:t>
        </w:r>
      </w:hyperlink>
    </w:p>
    <w:sectPr w:rsidR="005A144E" w:rsidRPr="00066D97">
      <w:footerReference w:type="default" r:id="rId10"/>
      <w:pgSz w:w="11906" w:h="16838"/>
      <w:pgMar w:top="850" w:right="1134" w:bottom="1531" w:left="1418" w:header="0" w:footer="85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5368" w:rsidRDefault="00445368">
      <w:r>
        <w:separator/>
      </w:r>
    </w:p>
  </w:endnote>
  <w:endnote w:type="continuationSeparator" w:id="0">
    <w:p w:rsidR="00445368" w:rsidRDefault="004453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368" w:rsidRDefault="00445368">
    <w:pPr>
      <w:pStyle w:val="Stopka"/>
      <w:pBdr>
        <w:top w:val="single" w:sz="4" w:space="1" w:color="000000"/>
      </w:pBdr>
      <w:rPr>
        <w:sz w:val="16"/>
      </w:rPr>
    </w:pPr>
    <w:r>
      <w:rPr>
        <w:sz w:val="16"/>
      </w:rPr>
      <w:tab/>
    </w:r>
    <w:r>
      <w:rPr>
        <w:sz w:val="16"/>
      </w:rPr>
      <w:tab/>
    </w:r>
  </w:p>
  <w:p w:rsidR="00445368" w:rsidRPr="00683D15" w:rsidRDefault="00445368">
    <w:pPr>
      <w:pStyle w:val="Stopka"/>
      <w:jc w:val="right"/>
      <w:rPr>
        <w:rFonts w:ascii="Arial" w:hAnsi="Arial" w:cs="Arial"/>
      </w:rPr>
    </w:pPr>
    <w:r w:rsidRPr="00683D15">
      <w:rPr>
        <w:rFonts w:ascii="Arial" w:hAnsi="Arial" w:cs="Arial"/>
        <w:lang w:eastAsia="pl-PL"/>
      </w:rPr>
      <w:fldChar w:fldCharType="begin"/>
    </w:r>
    <w:r w:rsidRPr="00683D15">
      <w:rPr>
        <w:rFonts w:ascii="Arial" w:hAnsi="Arial" w:cs="Arial"/>
      </w:rPr>
      <w:instrText>PAGE</w:instrText>
    </w:r>
    <w:r w:rsidRPr="00683D15">
      <w:rPr>
        <w:rFonts w:ascii="Arial" w:hAnsi="Arial" w:cs="Arial"/>
      </w:rPr>
      <w:fldChar w:fldCharType="separate"/>
    </w:r>
    <w:r w:rsidR="00F1088E">
      <w:rPr>
        <w:rFonts w:ascii="Arial" w:hAnsi="Arial" w:cs="Arial"/>
        <w:noProof/>
      </w:rPr>
      <w:t>2</w:t>
    </w:r>
    <w:r w:rsidRPr="00683D15">
      <w:rPr>
        <w:rFonts w:ascii="Arial" w:hAnsi="Arial" w:cs="Arial"/>
      </w:rPr>
      <w:fldChar w:fldCharType="end"/>
    </w:r>
    <w:r>
      <w:rPr>
        <w:rFonts w:ascii="Arial" w:hAnsi="Arial" w:cs="Arial"/>
        <w:lang w:eastAsia="pl-PL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5368" w:rsidRDefault="00445368">
      <w:r>
        <w:separator/>
      </w:r>
    </w:p>
  </w:footnote>
  <w:footnote w:type="continuationSeparator" w:id="0">
    <w:p w:rsidR="00445368" w:rsidRDefault="004453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B71F2"/>
    <w:multiLevelType w:val="multilevel"/>
    <w:tmpl w:val="6106B67C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1C73354"/>
    <w:multiLevelType w:val="hybridMultilevel"/>
    <w:tmpl w:val="4EEC01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44E"/>
    <w:rsid w:val="00065647"/>
    <w:rsid w:val="00066D97"/>
    <w:rsid w:val="0007649B"/>
    <w:rsid w:val="00083459"/>
    <w:rsid w:val="000B3831"/>
    <w:rsid w:val="000D1314"/>
    <w:rsid w:val="001535CA"/>
    <w:rsid w:val="001C69BA"/>
    <w:rsid w:val="001D1881"/>
    <w:rsid w:val="001E6894"/>
    <w:rsid w:val="00295ED7"/>
    <w:rsid w:val="0035177B"/>
    <w:rsid w:val="0038136B"/>
    <w:rsid w:val="003D6992"/>
    <w:rsid w:val="00406A7C"/>
    <w:rsid w:val="00445368"/>
    <w:rsid w:val="00446474"/>
    <w:rsid w:val="004517C8"/>
    <w:rsid w:val="004E3415"/>
    <w:rsid w:val="0054367D"/>
    <w:rsid w:val="005439FA"/>
    <w:rsid w:val="0054710E"/>
    <w:rsid w:val="005A144E"/>
    <w:rsid w:val="005B3C3D"/>
    <w:rsid w:val="006610C6"/>
    <w:rsid w:val="00677314"/>
    <w:rsid w:val="00683D15"/>
    <w:rsid w:val="007A1092"/>
    <w:rsid w:val="007B294A"/>
    <w:rsid w:val="007B4F7F"/>
    <w:rsid w:val="007E34F4"/>
    <w:rsid w:val="007F3595"/>
    <w:rsid w:val="008015AA"/>
    <w:rsid w:val="00820B3C"/>
    <w:rsid w:val="00823711"/>
    <w:rsid w:val="008246A2"/>
    <w:rsid w:val="008663A0"/>
    <w:rsid w:val="008D72DC"/>
    <w:rsid w:val="00906F44"/>
    <w:rsid w:val="009A196B"/>
    <w:rsid w:val="009E7082"/>
    <w:rsid w:val="00A13A35"/>
    <w:rsid w:val="00A45848"/>
    <w:rsid w:val="00A47F78"/>
    <w:rsid w:val="00A52D2E"/>
    <w:rsid w:val="00A90907"/>
    <w:rsid w:val="00A915FD"/>
    <w:rsid w:val="00AD6E34"/>
    <w:rsid w:val="00AD745F"/>
    <w:rsid w:val="00B06E15"/>
    <w:rsid w:val="00B866A6"/>
    <w:rsid w:val="00BB525F"/>
    <w:rsid w:val="00C23644"/>
    <w:rsid w:val="00C3447B"/>
    <w:rsid w:val="00D10CEF"/>
    <w:rsid w:val="00D45DA2"/>
    <w:rsid w:val="00D51537"/>
    <w:rsid w:val="00D64815"/>
    <w:rsid w:val="00DC21B3"/>
    <w:rsid w:val="00DE4CEC"/>
    <w:rsid w:val="00E26FC7"/>
    <w:rsid w:val="00E66DF8"/>
    <w:rsid w:val="00E86416"/>
    <w:rsid w:val="00ED34C9"/>
    <w:rsid w:val="00F05178"/>
    <w:rsid w:val="00F05454"/>
    <w:rsid w:val="00F1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698D9"/>
  <w15:docId w15:val="{01113E8F-21A4-4F33-825D-0628BD9B2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4"/>
      <w:lang w:bidi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Osobistystylredagowania">
    <w:name w:val="Osobisty styl redagowania"/>
    <w:qFormat/>
    <w:rPr>
      <w:rFonts w:ascii="Arial" w:hAnsi="Arial" w:cs="Arial"/>
      <w:color w:val="000000"/>
      <w:sz w:val="20"/>
    </w:rPr>
  </w:style>
  <w:style w:type="character" w:customStyle="1" w:styleId="Osobistystylodpowiedzi">
    <w:name w:val="Osobisty styl odpowiedzi"/>
    <w:qFormat/>
    <w:rPr>
      <w:rFonts w:ascii="Arial" w:hAnsi="Arial" w:cs="Arial"/>
      <w:color w:val="000000"/>
      <w:sz w:val="20"/>
    </w:rPr>
  </w:style>
  <w:style w:type="character" w:customStyle="1" w:styleId="Nagwek1Znak">
    <w:name w:val="Nagłówek 1 Znak"/>
    <w:qFormat/>
    <w:rPr>
      <w:rFonts w:ascii="Calibri Light" w:eastAsia="Times New Roman" w:hAnsi="Calibri Light" w:cs="Times New Roman"/>
      <w:b/>
      <w:bCs/>
      <w:sz w:val="32"/>
      <w:szCs w:val="32"/>
    </w:rPr>
  </w:style>
  <w:style w:type="character" w:customStyle="1" w:styleId="TekstpodstawowyZnak">
    <w:name w:val="Tekst podstawowy Znak"/>
    <w:qFormat/>
    <w:rPr>
      <w:sz w:val="24"/>
      <w:szCs w:val="24"/>
    </w:rPr>
  </w:style>
  <w:style w:type="character" w:customStyle="1" w:styleId="czeinternetowe">
    <w:name w:val="Łącze internetowe"/>
    <w:rPr>
      <w:color w:val="0563C1"/>
      <w:u w:val="single"/>
    </w:rPr>
  </w:style>
  <w:style w:type="character" w:customStyle="1" w:styleId="NagwekZnak">
    <w:name w:val="Nagłówek Znak"/>
    <w:qFormat/>
    <w:rPr>
      <w:sz w:val="24"/>
      <w:szCs w:val="24"/>
    </w:rPr>
  </w:style>
  <w:style w:type="character" w:customStyle="1" w:styleId="StopkaZnak">
    <w:name w:val="Stopka Znak"/>
    <w:qFormat/>
    <w:rPr>
      <w:sz w:val="24"/>
      <w:szCs w:val="24"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Pr>
      <w:rFonts w:ascii="Arial" w:hAnsi="Arial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ascii="Calibri" w:hAnsi="Calibri"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Calibri" w:hAnsi="Calibri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Calibri" w:hAnsi="Calibri" w:cs="Lucida Sans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qFormat/>
    <w:pPr>
      <w:spacing w:before="280" w:after="280"/>
    </w:pPr>
    <w:rPr>
      <w:rFonts w:eastAsia="SimSun"/>
      <w:lang w:eastAsia="pl-PL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kapitzlist">
    <w:name w:val="List Paragraph"/>
    <w:basedOn w:val="Normalny"/>
    <w:uiPriority w:val="34"/>
    <w:qFormat/>
    <w:rsid w:val="00E26FC7"/>
    <w:pPr>
      <w:ind w:left="720"/>
      <w:contextualSpacing/>
    </w:pPr>
  </w:style>
  <w:style w:type="character" w:customStyle="1" w:styleId="articletitle">
    <w:name w:val="articletitle"/>
    <w:basedOn w:val="Domylnaczcionkaakapitu"/>
    <w:rsid w:val="00446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um.rybnik.eu/rod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u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3B03CA0E.dotm</Template>
  <TotalTime>3</TotalTime>
  <Pages>2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Pękała</dc:creator>
  <dc:description/>
  <cp:lastModifiedBy>Anna Serek</cp:lastModifiedBy>
  <cp:revision>3</cp:revision>
  <cp:lastPrinted>2026-07-24T08:33:00Z</cp:lastPrinted>
  <dcterms:created xsi:type="dcterms:W3CDTF">2026-08-13T12:10:00Z</dcterms:created>
  <dcterms:modified xsi:type="dcterms:W3CDTF">2026-08-14T05:35:00Z</dcterms:modified>
  <dc:language>pl-PL</dc:language>
</cp:coreProperties>
</file>